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B-211-2026-CW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15 Elektrotechnik, Rettungswache Mühlen 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15 Elektrotechnik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